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42" w:type="pct"/>
        <w:tblLayout w:type="fixed"/>
        <w:tblLook w:val="0600" w:firstRow="0" w:lastRow="0" w:firstColumn="0" w:lastColumn="0" w:noHBand="1" w:noVBand="1"/>
      </w:tblPr>
      <w:tblGrid>
        <w:gridCol w:w="837"/>
        <w:gridCol w:w="4403"/>
        <w:gridCol w:w="854"/>
        <w:gridCol w:w="4962"/>
      </w:tblGrid>
      <w:tr w:rsidR="00A24AEF" w:rsidRPr="00E40B25" w:rsidTr="00013AD3">
        <w:trPr>
          <w:trHeight w:hRule="exact" w:val="419"/>
        </w:trPr>
        <w:tc>
          <w:tcPr>
            <w:tcW w:w="11056" w:type="dxa"/>
            <w:gridSpan w:val="4"/>
          </w:tcPr>
          <w:p w:rsidR="00A24AEF" w:rsidRPr="00013AD3" w:rsidRDefault="00A24AEF" w:rsidP="00013AD3">
            <w:pPr>
              <w:pStyle w:val="Nzevplnu"/>
              <w:rPr>
                <w:rFonts w:ascii="Copperplate" w:hAnsi="Copperplate"/>
                <w:b/>
                <w:sz w:val="32"/>
                <w:szCs w:val="32"/>
                <w:lang w:bidi="cs-CZ"/>
              </w:rPr>
            </w:pPr>
            <w:r w:rsidRPr="00CE1BE1">
              <w:rPr>
                <w:rFonts w:ascii="Copperplate" w:hAnsi="Copperplate"/>
                <w:b/>
                <w:sz w:val="32"/>
                <w:szCs w:val="32"/>
                <w:lang w:bidi="cs-CZ"/>
              </w:rPr>
              <w:t xml:space="preserve">PLÁN učení </w:t>
            </w:r>
          </w:p>
        </w:tc>
      </w:tr>
      <w:tr w:rsidR="00A24AEF" w:rsidRPr="00E40B25" w:rsidTr="00E601C7">
        <w:trPr>
          <w:trHeight w:hRule="exact" w:val="419"/>
        </w:trPr>
        <w:tc>
          <w:tcPr>
            <w:tcW w:w="11056" w:type="dxa"/>
            <w:gridSpan w:val="4"/>
          </w:tcPr>
          <w:p w:rsidR="00A24AEF" w:rsidRDefault="00A24AEF" w:rsidP="00A24AEF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  <w:bookmarkStart w:id="0" w:name="_GoBack"/>
            <w:bookmarkEnd w:id="0"/>
          </w:p>
          <w:p w:rsidR="00A24AEF" w:rsidRPr="00A24AEF" w:rsidRDefault="00A24AEF" w:rsidP="00A24AEF">
            <w:pPr>
              <w:pStyle w:val="Nzevplnu"/>
              <w:jc w:val="both"/>
              <w:rPr>
                <w:rFonts w:ascii="Copperplate" w:hAnsi="Copperplate"/>
                <w:sz w:val="24"/>
                <w:szCs w:val="24"/>
                <w:lang w:bidi="cs-CZ"/>
              </w:rPr>
            </w:pPr>
          </w:p>
        </w:tc>
      </w:tr>
      <w:tr w:rsidR="00A24AEF" w:rsidRPr="00E40B25" w:rsidTr="00E601C7">
        <w:trPr>
          <w:trHeight w:hRule="exact" w:val="425"/>
        </w:trPr>
        <w:tc>
          <w:tcPr>
            <w:tcW w:w="11056" w:type="dxa"/>
            <w:gridSpan w:val="4"/>
          </w:tcPr>
          <w:p w:rsidR="00A24AEF" w:rsidRPr="000123CC" w:rsidRDefault="00A24AEF" w:rsidP="000123CC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</w:p>
        </w:tc>
      </w:tr>
      <w:tr w:rsidR="000123CC" w:rsidRPr="00E40B25" w:rsidTr="00E601C7">
        <w:trPr>
          <w:trHeight w:hRule="exact" w:val="431"/>
        </w:trPr>
        <w:tc>
          <w:tcPr>
            <w:tcW w:w="11056" w:type="dxa"/>
            <w:gridSpan w:val="4"/>
          </w:tcPr>
          <w:p w:rsidR="000123CC" w:rsidRDefault="000123CC" w:rsidP="000123CC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</w:p>
        </w:tc>
      </w:tr>
      <w:tr w:rsidR="000123CC" w:rsidRPr="00E40B25" w:rsidTr="00E601C7">
        <w:trPr>
          <w:trHeight w:hRule="exact" w:val="422"/>
        </w:trPr>
        <w:tc>
          <w:tcPr>
            <w:tcW w:w="11056" w:type="dxa"/>
            <w:gridSpan w:val="4"/>
          </w:tcPr>
          <w:p w:rsidR="000123CC" w:rsidRDefault="000123CC" w:rsidP="000123CC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</w:p>
        </w:tc>
      </w:tr>
      <w:tr w:rsidR="005B624C" w:rsidRPr="00E40B25" w:rsidTr="00CE1BE1">
        <w:trPr>
          <w:trHeight w:hRule="exact" w:val="425"/>
        </w:trPr>
        <w:tc>
          <w:tcPr>
            <w:tcW w:w="838" w:type="dxa"/>
          </w:tcPr>
          <w:p w:rsidR="005B624C" w:rsidRPr="00E40B25" w:rsidRDefault="00166B0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  <w:r w:rsidRPr="00E40B25">
              <w:rPr>
                <w:rFonts w:ascii="Calibri" w:eastAsia="Calibri" w:hAnsi="Calibri"/>
                <w:color w:val="auto"/>
                <w:sz w:val="22"/>
                <w:lang w:bidi="cs-CZ"/>
              </w:rPr>
              <w:br/>
            </w:r>
            <w:r w:rsidRPr="00E40B25">
              <w:rPr>
                <w:rFonts w:ascii="Calibri" w:eastAsia="Calibri" w:hAnsi="Calibri"/>
                <w:color w:val="auto"/>
                <w:sz w:val="22"/>
                <w:lang w:bidi="cs-CZ"/>
              </w:rPr>
              <w:br/>
            </w:r>
          </w:p>
          <w:p w:rsidR="00166B0C" w:rsidRPr="00E40B25" w:rsidRDefault="00166B0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49919F426751694AA6112AD9BD7651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04" w:type="dxa"/>
                <w:vAlign w:val="bottom"/>
              </w:tcPr>
              <w:p w:rsidR="005B624C" w:rsidRPr="00E40B25" w:rsidRDefault="00D05149" w:rsidP="00583006">
                <w:pPr>
                  <w:pStyle w:val="Denvtdnu"/>
                  <w:rPr>
                    <w:rFonts w:ascii="Calibri" w:hAnsi="Calibri"/>
                  </w:rPr>
                </w:pPr>
                <w:r w:rsidRPr="00E40B25">
                  <w:rPr>
                    <w:rFonts w:ascii="Calibri" w:hAnsi="Calibri"/>
                    <w:lang w:bidi="cs-CZ"/>
                  </w:rPr>
                  <w:t>Pondělí</w:t>
                </w:r>
              </w:p>
            </w:tc>
          </w:sdtContent>
        </w:sdt>
        <w:tc>
          <w:tcPr>
            <w:tcW w:w="851" w:type="dxa"/>
            <w:vAlign w:val="bottom"/>
          </w:tcPr>
          <w:p w:rsidR="005B624C" w:rsidRPr="00E40B25" w:rsidRDefault="005B624C" w:rsidP="00583006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E69AE8184DC3A44B9DD575D9DA7A8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63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Úterý</w:t>
                </w:r>
              </w:p>
            </w:tc>
          </w:sdtContent>
        </w:sdt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660BC9" w:rsidRDefault="00660BC9" w:rsidP="00660BC9">
            <w:pPr>
              <w:pStyle w:val="as"/>
              <w:jc w:val="center"/>
              <w:rPr>
                <w:color w:val="auto"/>
                <w:sz w:val="9"/>
                <w:szCs w:val="9"/>
              </w:rPr>
            </w:pPr>
            <w:r w:rsidRPr="00660BC9">
              <w:rPr>
                <w:color w:val="auto"/>
                <w:sz w:val="9"/>
                <w:szCs w:val="9"/>
              </w:rPr>
              <w:t>čas si upravte</w:t>
            </w:r>
          </w:p>
          <w:p w:rsidR="00660BC9" w:rsidRPr="00660BC9" w:rsidRDefault="00660BC9" w:rsidP="00660BC9">
            <w:pPr>
              <w:pStyle w:val="as"/>
              <w:jc w:val="center"/>
              <w:rPr>
                <w:color w:val="auto"/>
                <w:sz w:val="10"/>
                <w:szCs w:val="10"/>
              </w:rPr>
            </w:pPr>
            <w:r w:rsidRPr="00660BC9">
              <w:rPr>
                <w:color w:val="auto"/>
                <w:sz w:val="9"/>
                <w:szCs w:val="9"/>
              </w:rPr>
              <w:t>jak potřebujete</w:t>
            </w:r>
          </w:p>
        </w:tc>
        <w:tc>
          <w:tcPr>
            <w:tcW w:w="4404" w:type="dxa"/>
            <w:shd w:val="clear" w:color="auto" w:fill="2C567A" w:themeFill="accent1"/>
          </w:tcPr>
          <w:p w:rsidR="000123CC" w:rsidRPr="00E40B25" w:rsidRDefault="00660BC9" w:rsidP="00660BC9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rozvrh, co budu dělat</w:t>
            </w:r>
          </w:p>
        </w:tc>
        <w:tc>
          <w:tcPr>
            <w:tcW w:w="851" w:type="dxa"/>
          </w:tcPr>
          <w:p w:rsidR="000123CC" w:rsidRPr="00E40B25" w:rsidRDefault="000123CC">
            <w:pPr>
              <w:pStyle w:val="as"/>
              <w:rPr>
                <w:color w:val="FFFFFF" w:themeColor="background1"/>
              </w:rPr>
            </w:pPr>
          </w:p>
        </w:tc>
        <w:tc>
          <w:tcPr>
            <w:tcW w:w="4963" w:type="dxa"/>
            <w:shd w:val="clear" w:color="auto" w:fill="2C567A" w:themeFill="accent1"/>
          </w:tcPr>
          <w:p w:rsidR="000123CC" w:rsidRPr="00E40B25" w:rsidRDefault="00660BC9" w:rsidP="00660BC9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aktivity, předmět</w:t>
            </w: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404" w:type="dxa"/>
          </w:tcPr>
          <w:p w:rsidR="000123CC" w:rsidRPr="00E40B25" w:rsidRDefault="00660BC9" w:rsidP="00D05149">
            <w:pPr>
              <w:pStyle w:val="Nzevaslo"/>
            </w:pPr>
            <w:r>
              <w:t>např. budíček, snídaně</w:t>
            </w: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660BC9" w:rsidP="00D05149">
            <w:pPr>
              <w:pStyle w:val="Nzevaslo"/>
            </w:pPr>
            <w:r>
              <w:t xml:space="preserve">dějepis </w:t>
            </w: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404" w:type="dxa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404" w:type="dxa"/>
          </w:tcPr>
          <w:p w:rsidR="000123CC" w:rsidRPr="00E40B25" w:rsidRDefault="00E601C7" w:rsidP="00D05149">
            <w:pPr>
              <w:pStyle w:val="Nzevaslo"/>
            </w:pPr>
            <w:r>
              <w:t>oběd</w:t>
            </w: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404" w:type="dxa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404" w:type="dxa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E601C7" w:rsidRPr="00E40B25" w:rsidTr="00EF1928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18:00</w:t>
            </w:r>
          </w:p>
        </w:tc>
        <w:tc>
          <w:tcPr>
            <w:tcW w:w="4404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18:00</w:t>
            </w:r>
          </w:p>
        </w:tc>
        <w:tc>
          <w:tcPr>
            <w:tcW w:w="4963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19:00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F1928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20:00</w:t>
            </w:r>
          </w:p>
        </w:tc>
        <w:tc>
          <w:tcPr>
            <w:tcW w:w="4404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20:00</w:t>
            </w:r>
          </w:p>
        </w:tc>
        <w:tc>
          <w:tcPr>
            <w:tcW w:w="4963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21:00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CE1BE1" w:rsidRPr="00E40B25" w:rsidTr="00EF1928">
        <w:trPr>
          <w:trHeight w:hRule="exact" w:val="303"/>
        </w:trPr>
        <w:tc>
          <w:tcPr>
            <w:tcW w:w="838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22:00</w:t>
            </w:r>
          </w:p>
        </w:tc>
        <w:tc>
          <w:tcPr>
            <w:tcW w:w="4404" w:type="dxa"/>
            <w:shd w:val="clear" w:color="auto" w:fill="auto"/>
          </w:tcPr>
          <w:p w:rsidR="00CE1BE1" w:rsidRPr="00E40B25" w:rsidRDefault="00CE1BE1" w:rsidP="00D05149">
            <w:pPr>
              <w:pStyle w:val="Nzevaslo"/>
            </w:pPr>
          </w:p>
        </w:tc>
        <w:tc>
          <w:tcPr>
            <w:tcW w:w="851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22:00</w:t>
            </w:r>
          </w:p>
        </w:tc>
        <w:tc>
          <w:tcPr>
            <w:tcW w:w="4963" w:type="dxa"/>
            <w:shd w:val="clear" w:color="auto" w:fill="auto"/>
          </w:tcPr>
          <w:p w:rsidR="00CE1BE1" w:rsidRPr="00E40B25" w:rsidRDefault="00CE1BE1" w:rsidP="00D05149">
            <w:pPr>
              <w:pStyle w:val="Nzevaslo"/>
            </w:pPr>
          </w:p>
        </w:tc>
      </w:tr>
      <w:tr w:rsidR="00CE1BE1" w:rsidRPr="00E40B25" w:rsidTr="00E601C7">
        <w:trPr>
          <w:trHeight w:hRule="exact" w:val="303"/>
        </w:trPr>
        <w:tc>
          <w:tcPr>
            <w:tcW w:w="838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CE1BE1" w:rsidRPr="00E40B25" w:rsidRDefault="00CE1BE1" w:rsidP="00D05149">
            <w:pPr>
              <w:pStyle w:val="Nzevaslo"/>
            </w:pPr>
          </w:p>
        </w:tc>
        <w:tc>
          <w:tcPr>
            <w:tcW w:w="851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23:00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CE1BE1" w:rsidRPr="00E40B25" w:rsidRDefault="00CE1BE1" w:rsidP="00D05149">
            <w:pPr>
              <w:pStyle w:val="Nzevaslo"/>
            </w:pPr>
          </w:p>
        </w:tc>
      </w:tr>
      <w:tr w:rsidR="005B624C" w:rsidRPr="00E40B25" w:rsidTr="00CE1BE1">
        <w:trPr>
          <w:trHeight w:hRule="exact" w:val="376"/>
        </w:trPr>
        <w:tc>
          <w:tcPr>
            <w:tcW w:w="838" w:type="dxa"/>
          </w:tcPr>
          <w:p w:rsidR="005B624C" w:rsidRPr="00E40B25" w:rsidRDefault="005B624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1214420208"/>
            <w:placeholder>
              <w:docPart w:val="43998D418E0A7B40AC6999FC15881B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04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Středa</w:t>
                </w:r>
              </w:p>
            </w:tc>
          </w:sdtContent>
        </w:sdt>
        <w:tc>
          <w:tcPr>
            <w:tcW w:w="851" w:type="dxa"/>
            <w:vAlign w:val="bottom"/>
          </w:tcPr>
          <w:p w:rsidR="005B624C" w:rsidRPr="00E40B25" w:rsidRDefault="005B624C" w:rsidP="00583006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ADD92987C51B9240AC7D08E6F55A1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63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Čtvrtek</w:t>
                </w:r>
              </w:p>
            </w:tc>
          </w:sdtContent>
        </w:sdt>
      </w:tr>
      <w:tr w:rsidR="00E601C7" w:rsidRPr="00E40B25" w:rsidTr="00E601C7">
        <w:trPr>
          <w:trHeight w:hRule="exact" w:val="288"/>
        </w:trPr>
        <w:tc>
          <w:tcPr>
            <w:tcW w:w="838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404" w:type="dxa"/>
            <w:shd w:val="clear" w:color="auto" w:fill="0072C7" w:themeFill="accent2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rozvrh, co budu dělat</w:t>
            </w:r>
          </w:p>
        </w:tc>
        <w:tc>
          <w:tcPr>
            <w:tcW w:w="851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963" w:type="dxa"/>
            <w:shd w:val="clear" w:color="auto" w:fill="0072C7" w:themeFill="accent2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aktivity, předmět</w:t>
            </w: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37392E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5B624C" w:rsidRPr="00E40B25" w:rsidTr="00EF1928">
        <w:trPr>
          <w:trHeight w:hRule="exact" w:val="373"/>
        </w:trPr>
        <w:tc>
          <w:tcPr>
            <w:tcW w:w="838" w:type="dxa"/>
          </w:tcPr>
          <w:p w:rsidR="005B624C" w:rsidRPr="00E40B25" w:rsidRDefault="005B624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07822863"/>
            <w:placeholder>
              <w:docPart w:val="40DAE5C262148944AF4B152D1C7CD7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04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Pátek</w:t>
                </w:r>
              </w:p>
            </w:tc>
          </w:sdtContent>
        </w:sdt>
        <w:tc>
          <w:tcPr>
            <w:tcW w:w="851" w:type="dxa"/>
            <w:vAlign w:val="bottom"/>
          </w:tcPr>
          <w:p w:rsidR="005B624C" w:rsidRPr="00E40B25" w:rsidRDefault="005B624C" w:rsidP="00583006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179858756"/>
            <w:placeholder>
              <w:docPart w:val="0751CA760586D24C87A6934632209F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63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Sobota/</w:t>
                </w:r>
                <w:r w:rsidR="00E40B25"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N</w:t>
                </w: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eděle</w:t>
                </w:r>
              </w:p>
            </w:tc>
          </w:sdtContent>
        </w:sdt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404" w:type="dxa"/>
            <w:shd w:val="clear" w:color="auto" w:fill="0D1D51" w:themeFill="accent3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rozvrh, co budu dělat</w:t>
            </w:r>
          </w:p>
        </w:tc>
        <w:tc>
          <w:tcPr>
            <w:tcW w:w="854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960" w:type="dxa"/>
            <w:shd w:val="clear" w:color="auto" w:fill="0D1D51" w:themeFill="accent3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aktivity, předmět,</w:t>
            </w: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37392E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</w:tbl>
    <w:p w:rsidR="00013AD3" w:rsidRDefault="00013AD3" w:rsidP="00013AD3">
      <w:pPr>
        <w:pStyle w:val="Odstavecseseznamem"/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</w:p>
    <w:p w:rsidR="00736464" w:rsidRPr="00736464" w:rsidRDefault="00736464" w:rsidP="00736464">
      <w:p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</w:p>
    <w:p w:rsidR="008A4BD9" w:rsidRDefault="008A4BD9" w:rsidP="008A4BD9">
      <w:pPr>
        <w:pStyle w:val="Odstavecseseznamem"/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>
        <w:rPr>
          <w:rFonts w:ascii="Copperplate" w:hAnsi="Copperplate"/>
          <w:noProof/>
          <w:sz w:val="24"/>
          <w:szCs w:val="24"/>
        </w:rPr>
        <w:lastRenderedPageBreak/>
        <w:drawing>
          <wp:inline distT="0" distB="0" distL="0" distR="0">
            <wp:extent cx="3314700" cy="2755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ek obrazovky 2020-03-20 v 22.42.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" w:hAnsi="Copperplate"/>
          <w:noProof/>
          <w:sz w:val="24"/>
          <w:szCs w:val="24"/>
        </w:rPr>
        <w:drawing>
          <wp:inline distT="0" distB="0" distL="0" distR="0">
            <wp:extent cx="3327400" cy="2717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20-03-20 v 22.44.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D9" w:rsidRDefault="008A4BD9" w:rsidP="008A4BD9">
      <w:pPr>
        <w:pStyle w:val="Odstavecseseznamem"/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</w:p>
    <w:p w:rsidR="00736464" w:rsidRDefault="00736464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>
        <w:rPr>
          <w:rFonts w:ascii="Copperplate" w:hAnsi="Copperplate"/>
          <w:sz w:val="24"/>
          <w:szCs w:val="24"/>
        </w:rPr>
        <w:t>upravte si tabulku dle svých potřeb, Vytiskněte si ji nebo si ji stáhněte do mobilu a mějte ji stále na očích</w:t>
      </w:r>
    </w:p>
    <w:p w:rsidR="005B624C" w:rsidRPr="00013AD3" w:rsidRDefault="003D3A35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 xml:space="preserve">do jednotlivých dnů si rozepište </w:t>
      </w:r>
      <w:r w:rsidR="00DE476C">
        <w:rPr>
          <w:rFonts w:ascii="Copperplate" w:hAnsi="Copperplate"/>
          <w:sz w:val="24"/>
          <w:szCs w:val="24"/>
        </w:rPr>
        <w:t>předměty</w:t>
      </w:r>
    </w:p>
    <w:p w:rsidR="003D3A35" w:rsidRPr="00013AD3" w:rsidRDefault="003D3A35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 xml:space="preserve">po 50 minutách učení </w:t>
      </w:r>
      <w:r w:rsidR="00013AD3" w:rsidRPr="00013AD3">
        <w:rPr>
          <w:rFonts w:ascii="Copperplate" w:hAnsi="Copperplate"/>
          <w:sz w:val="24"/>
          <w:szCs w:val="24"/>
        </w:rPr>
        <w:t>si udělejte vždy 5 až 10 minut pauzu</w:t>
      </w:r>
      <w:r w:rsidR="00013AD3">
        <w:rPr>
          <w:rFonts w:ascii="Copperplate" w:hAnsi="Copperplate"/>
          <w:sz w:val="24"/>
          <w:szCs w:val="24"/>
        </w:rPr>
        <w:t>, vyvětrejte místnost, napijte se (nejlépe H</w:t>
      </w:r>
      <w:r w:rsidR="00013AD3">
        <w:rPr>
          <w:rFonts w:ascii="Copperplate" w:hAnsi="Copperplate"/>
          <w:sz w:val="24"/>
          <w:szCs w:val="24"/>
          <w:vertAlign w:val="subscript"/>
        </w:rPr>
        <w:t>2</w:t>
      </w:r>
      <w:r w:rsidR="00013AD3">
        <w:rPr>
          <w:rFonts w:ascii="Copperplate" w:hAnsi="Copperplate"/>
          <w:sz w:val="24"/>
          <w:szCs w:val="24"/>
        </w:rPr>
        <w:t>o), protáhněte se</w:t>
      </w:r>
    </w:p>
    <w:p w:rsidR="00013AD3" w:rsidRDefault="00013AD3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>nezapomeňte na odpočinek pasivní (spánek) i aktivní (sport apod.)</w:t>
      </w:r>
    </w:p>
    <w:p w:rsidR="00736464" w:rsidRPr="00013AD3" w:rsidRDefault="00736464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>
        <w:rPr>
          <w:rFonts w:ascii="Copperplate" w:hAnsi="Copperplate"/>
          <w:sz w:val="24"/>
          <w:szCs w:val="24"/>
        </w:rPr>
        <w:t>nezapomeňte pravidelně jíst (5x denně) – vyhýbejte se přemíře sladkého, kávě a alkoholu, apod.</w:t>
      </w:r>
    </w:p>
    <w:p w:rsidR="00013AD3" w:rsidRPr="00013AD3" w:rsidRDefault="00013AD3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>po splnění plánu si políčka přeškrtněte či vybarvěte</w:t>
      </w:r>
    </w:p>
    <w:sectPr w:rsidR="00013AD3" w:rsidRPr="00013AD3" w:rsidSect="0037392E">
      <w:headerReference w:type="default" r:id="rId1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A0F" w:rsidRDefault="00F84A0F" w:rsidP="00535661">
      <w:pPr>
        <w:spacing w:after="0" w:line="240" w:lineRule="auto"/>
      </w:pPr>
      <w:r>
        <w:separator/>
      </w:r>
    </w:p>
  </w:endnote>
  <w:endnote w:type="continuationSeparator" w:id="0">
    <w:p w:rsidR="00F84A0F" w:rsidRDefault="00F84A0F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604020202020204"/>
    <w:charset w:val="86"/>
    <w:family w:val="swiss"/>
    <w:pitch w:val="variable"/>
    <w:sig w:usb0="80000287" w:usb1="2ACF3C50" w:usb2="00000016" w:usb3="00000000" w:csb0="0004001F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A0F" w:rsidRDefault="00F84A0F" w:rsidP="00535661">
      <w:pPr>
        <w:spacing w:after="0" w:line="240" w:lineRule="auto"/>
      </w:pPr>
      <w:r>
        <w:separator/>
      </w:r>
    </w:p>
  </w:footnote>
  <w:footnote w:type="continuationSeparator" w:id="0">
    <w:p w:rsidR="00F84A0F" w:rsidRDefault="00F84A0F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EF65EF" w:rsidRDefault="002C3B9C">
    <w:pPr>
      <w:pStyle w:val="Zhlav"/>
    </w:pPr>
    <w:r w:rsidRPr="00EF65EF">
      <w:rPr>
        <w:noProof/>
        <w:lang w:bidi="cs-CZ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Skupin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Volný tvar: Obrazec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lný tvar: Obrazec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Volný tvar: Obrazec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olný tvar: Obrazec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olný tvar: Obrazec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olný tvar: Obrazec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olný tvar: Obrazec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élník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Obdélník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1ACF31C2" id="Skupina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">
              <v:shape id="Volný tvar: Obrazec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28" style="position:absolute;left:3217;top:2878;width:21063;height:20789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32" style="position:absolute;left:6350;top:6096;width:14295;height:14112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Obdélník 2" o:spid="_x0000_s1034" style="position:absolute;left:21420;top:12869;width:56148;height:1288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" fillcolor="#2c567a [3204]" stroked="f" strokeweight="2pt"/>
              <v:shape id="Obdélník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&#13;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E125686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2211CE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E4BBA0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D6BFE4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FAC67F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3C88A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8C20A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8A703A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8CAF2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F217F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0006BB"/>
    <w:multiLevelType w:val="hybridMultilevel"/>
    <w:tmpl w:val="EBC47E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609F2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0A6090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B6542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removePersonalInformation/>
  <w:removeDateAndTime/>
  <w:bordersDoNotSurroundHeader/>
  <w:bordersDoNotSurroundFooter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F68"/>
    <w:rsid w:val="000123CC"/>
    <w:rsid w:val="00013AD3"/>
    <w:rsid w:val="00047640"/>
    <w:rsid w:val="00073F67"/>
    <w:rsid w:val="00166B0C"/>
    <w:rsid w:val="001705E5"/>
    <w:rsid w:val="001A7D1C"/>
    <w:rsid w:val="00252CC9"/>
    <w:rsid w:val="002A14B7"/>
    <w:rsid w:val="002C3B9C"/>
    <w:rsid w:val="002E4997"/>
    <w:rsid w:val="003172A0"/>
    <w:rsid w:val="00372AA3"/>
    <w:rsid w:val="0037392E"/>
    <w:rsid w:val="003975C5"/>
    <w:rsid w:val="003B6DC0"/>
    <w:rsid w:val="003D3A35"/>
    <w:rsid w:val="004A22A6"/>
    <w:rsid w:val="004E0B74"/>
    <w:rsid w:val="004F1245"/>
    <w:rsid w:val="00535661"/>
    <w:rsid w:val="00583006"/>
    <w:rsid w:val="005B624C"/>
    <w:rsid w:val="005B6801"/>
    <w:rsid w:val="00616516"/>
    <w:rsid w:val="00660BC9"/>
    <w:rsid w:val="00676ABB"/>
    <w:rsid w:val="006B6F1F"/>
    <w:rsid w:val="00714B42"/>
    <w:rsid w:val="00736464"/>
    <w:rsid w:val="007B1533"/>
    <w:rsid w:val="007C74BA"/>
    <w:rsid w:val="0082378B"/>
    <w:rsid w:val="008255F7"/>
    <w:rsid w:val="00826000"/>
    <w:rsid w:val="00836A3D"/>
    <w:rsid w:val="008A4BD9"/>
    <w:rsid w:val="008A5A34"/>
    <w:rsid w:val="008C16EB"/>
    <w:rsid w:val="00920E9F"/>
    <w:rsid w:val="00944F68"/>
    <w:rsid w:val="009A77D6"/>
    <w:rsid w:val="009C565C"/>
    <w:rsid w:val="00A10121"/>
    <w:rsid w:val="00A24AEF"/>
    <w:rsid w:val="00A365C5"/>
    <w:rsid w:val="00A4198E"/>
    <w:rsid w:val="00A73265"/>
    <w:rsid w:val="00A86FA8"/>
    <w:rsid w:val="00B34BD7"/>
    <w:rsid w:val="00B872C4"/>
    <w:rsid w:val="00BB5990"/>
    <w:rsid w:val="00C94A5E"/>
    <w:rsid w:val="00CB61D8"/>
    <w:rsid w:val="00CE1BE1"/>
    <w:rsid w:val="00D05149"/>
    <w:rsid w:val="00D52DA7"/>
    <w:rsid w:val="00D55EF5"/>
    <w:rsid w:val="00DE476C"/>
    <w:rsid w:val="00E40B25"/>
    <w:rsid w:val="00E601C7"/>
    <w:rsid w:val="00EA567A"/>
    <w:rsid w:val="00EF1928"/>
    <w:rsid w:val="00EF65EF"/>
    <w:rsid w:val="00F108E1"/>
    <w:rsid w:val="00F132F8"/>
    <w:rsid w:val="00F568D7"/>
    <w:rsid w:val="00F72EB9"/>
    <w:rsid w:val="00F84A0F"/>
    <w:rsid w:val="00F941A1"/>
    <w:rsid w:val="00FA1974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A0116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EF65EF"/>
    <w:rPr>
      <w:rFonts w:ascii="Calibri" w:hAnsi="Calibri" w:cs="Calibri"/>
      <w:sz w:val="18"/>
    </w:rPr>
  </w:style>
  <w:style w:type="paragraph" w:styleId="Nadpis1">
    <w:name w:val="heading 1"/>
    <w:basedOn w:val="Normln"/>
    <w:next w:val="Normln"/>
    <w:link w:val="Nadpis1Char"/>
    <w:uiPriority w:val="1"/>
    <w:semiHidden/>
    <w:unhideWhenUsed/>
    <w:rsid w:val="00EF65EF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1"/>
    <w:semiHidden/>
    <w:unhideWhenUsed/>
    <w:rsid w:val="00EF65EF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dpis3">
    <w:name w:val="heading 3"/>
    <w:basedOn w:val="Normln"/>
    <w:next w:val="Normln"/>
    <w:link w:val="Nadpis3Char"/>
    <w:uiPriority w:val="1"/>
    <w:semiHidden/>
    <w:unhideWhenUsed/>
    <w:qFormat/>
    <w:rsid w:val="00EF65EF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dpis4">
    <w:name w:val="heading 4"/>
    <w:basedOn w:val="Normln"/>
    <w:next w:val="Normln"/>
    <w:link w:val="Nadpis4Char"/>
    <w:uiPriority w:val="1"/>
    <w:semiHidden/>
    <w:unhideWhenUsed/>
    <w:rsid w:val="00EF65EF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dpis5">
    <w:name w:val="heading 5"/>
    <w:basedOn w:val="Normln"/>
    <w:next w:val="Normln"/>
    <w:link w:val="Nadpis5Char"/>
    <w:uiPriority w:val="1"/>
    <w:semiHidden/>
    <w:unhideWhenUsed/>
    <w:rsid w:val="00EF65E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1"/>
    <w:semiHidden/>
    <w:unhideWhenUsed/>
    <w:qFormat/>
    <w:rsid w:val="00EF65E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1"/>
    <w:semiHidden/>
    <w:unhideWhenUsed/>
    <w:qFormat/>
    <w:rsid w:val="00EF65E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1"/>
    <w:semiHidden/>
    <w:unhideWhenUsed/>
    <w:qFormat/>
    <w:rsid w:val="00EF65E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1"/>
    <w:semiHidden/>
    <w:unhideWhenUsed/>
    <w:qFormat/>
    <w:rsid w:val="00EF65E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F65EF"/>
    <w:rPr>
      <w:rFonts w:ascii="Calibri" w:hAnsi="Calibri" w:cs="Calibri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5E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1"/>
    <w:rsid w:val="00EF65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1"/>
    <w:semiHidden/>
    <w:rsid w:val="00EF65EF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s">
    <w:name w:val="Čas"/>
    <w:basedOn w:val="Normln"/>
    <w:qFormat/>
    <w:rsid w:val="00EF65EF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EF65EF"/>
    <w:rPr>
      <w:rFonts w:ascii="Corbel" w:hAnsi="Corbel" w:cs="Calibri"/>
      <w:color w:val="595959" w:themeColor="text1" w:themeTint="A6"/>
      <w:sz w:val="24"/>
    </w:rPr>
  </w:style>
  <w:style w:type="character" w:customStyle="1" w:styleId="Nadpis3Char">
    <w:name w:val="Nadpis 3 Char"/>
    <w:basedOn w:val="Standardnpsmoodstavce"/>
    <w:link w:val="Nadpis3"/>
    <w:uiPriority w:val="1"/>
    <w:semiHidden/>
    <w:rsid w:val="00EF65EF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zevaslo">
    <w:name w:val="Název a číslo"/>
    <w:basedOn w:val="Normln"/>
    <w:qFormat/>
    <w:rsid w:val="00EF65EF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dpis4Char">
    <w:name w:val="Nadpis 4 Char"/>
    <w:basedOn w:val="Standardnpsmoodstavce"/>
    <w:link w:val="Nadpis4"/>
    <w:uiPriority w:val="1"/>
    <w:semiHidden/>
    <w:rsid w:val="00EF65EF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envtdnu">
    <w:name w:val="Den v týdnu"/>
    <w:basedOn w:val="Nadpis2"/>
    <w:qFormat/>
    <w:rsid w:val="00EF65EF"/>
    <w:pPr>
      <w:jc w:val="center"/>
    </w:pPr>
    <w:rPr>
      <w:b/>
      <w:color w:val="44546A" w:themeColor="text2"/>
      <w:sz w:val="28"/>
    </w:rPr>
  </w:style>
  <w:style w:type="paragraph" w:customStyle="1" w:styleId="Nzevplnu">
    <w:name w:val="Název plánu"/>
    <w:basedOn w:val="Normln"/>
    <w:qFormat/>
    <w:rsid w:val="00EF65EF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Zhlavsloupce">
    <w:name w:val="Záhlaví sloupce"/>
    <w:basedOn w:val="Nadpis4"/>
    <w:qFormat/>
    <w:rsid w:val="00EF65EF"/>
    <w:pPr>
      <w:outlineLvl w:val="9"/>
    </w:pPr>
    <w:rPr>
      <w:b w:val="0"/>
      <w:sz w:val="22"/>
    </w:rPr>
  </w:style>
  <w:style w:type="paragraph" w:styleId="Zhlav">
    <w:name w:val="header"/>
    <w:basedOn w:val="Normln"/>
    <w:link w:val="ZhlavChar"/>
    <w:uiPriority w:val="99"/>
    <w:unhideWhenUsed/>
    <w:rsid w:val="00EF6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65EF"/>
    <w:rPr>
      <w:rFonts w:ascii="Calibri" w:hAnsi="Calibri" w:cs="Calibri"/>
      <w:sz w:val="18"/>
    </w:rPr>
  </w:style>
  <w:style w:type="paragraph" w:styleId="Zpat">
    <w:name w:val="footer"/>
    <w:basedOn w:val="Normln"/>
    <w:link w:val="ZpatChar"/>
    <w:uiPriority w:val="99"/>
    <w:unhideWhenUsed/>
    <w:rsid w:val="00EF6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65EF"/>
    <w:rPr>
      <w:rFonts w:ascii="Calibri" w:hAnsi="Calibri" w:cs="Calibri"/>
      <w:sz w:val="18"/>
    </w:rPr>
  </w:style>
  <w:style w:type="character" w:styleId="Zmnka">
    <w:name w:val="Mention"/>
    <w:basedOn w:val="Standardnpsmoodstavce"/>
    <w:uiPriority w:val="99"/>
    <w:semiHidden/>
    <w:unhideWhenUsed/>
    <w:rsid w:val="00EF65E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EF65EF"/>
    <w:pPr>
      <w:numPr>
        <w:numId w:val="5"/>
      </w:numPr>
    </w:pPr>
  </w:style>
  <w:style w:type="numbering" w:styleId="1ai">
    <w:name w:val="Outline List 1"/>
    <w:basedOn w:val="Bezseznamu"/>
    <w:uiPriority w:val="99"/>
    <w:semiHidden/>
    <w:unhideWhenUsed/>
    <w:rsid w:val="00EF65EF"/>
    <w:pPr>
      <w:numPr>
        <w:numId w:val="6"/>
      </w:numPr>
    </w:pPr>
  </w:style>
  <w:style w:type="character" w:styleId="KdHTML">
    <w:name w:val="HTML Code"/>
    <w:basedOn w:val="Standardnpsmoodstavce"/>
    <w:uiPriority w:val="99"/>
    <w:semiHidden/>
    <w:unhideWhenUsed/>
    <w:rsid w:val="00EF65EF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EF65EF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EF65E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EF65EF"/>
    <w:rPr>
      <w:rFonts w:ascii="Calibri" w:hAnsi="Calibri" w:cs="Calibri"/>
      <w:i/>
      <w:iCs/>
      <w:sz w:val="18"/>
    </w:rPr>
  </w:style>
  <w:style w:type="character" w:styleId="DefiniceHTML">
    <w:name w:val="HTML Definition"/>
    <w:basedOn w:val="Standardnpsmoodstavce"/>
    <w:uiPriority w:val="99"/>
    <w:semiHidden/>
    <w:unhideWhenUsed/>
    <w:rsid w:val="00EF65EF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EF65EF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EF65EF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EF65EF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EF65EF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EF65EF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F65E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F65EF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99"/>
    <w:semiHidden/>
    <w:unhideWhenUsed/>
    <w:rsid w:val="00EF65EF"/>
    <w:pPr>
      <w:spacing w:after="100"/>
    </w:pPr>
  </w:style>
  <w:style w:type="paragraph" w:styleId="Obsah2">
    <w:name w:val="toc 2"/>
    <w:basedOn w:val="Normln"/>
    <w:next w:val="Normln"/>
    <w:autoRedefine/>
    <w:uiPriority w:val="99"/>
    <w:semiHidden/>
    <w:unhideWhenUsed/>
    <w:rsid w:val="00EF65EF"/>
    <w:pPr>
      <w:spacing w:after="100"/>
      <w:ind w:left="180"/>
    </w:pPr>
  </w:style>
  <w:style w:type="paragraph" w:styleId="Obsah3">
    <w:name w:val="toc 3"/>
    <w:basedOn w:val="Normln"/>
    <w:next w:val="Normln"/>
    <w:autoRedefine/>
    <w:uiPriority w:val="99"/>
    <w:semiHidden/>
    <w:unhideWhenUsed/>
    <w:rsid w:val="00EF65EF"/>
    <w:pPr>
      <w:spacing w:after="100"/>
      <w:ind w:left="360"/>
    </w:pPr>
  </w:style>
  <w:style w:type="paragraph" w:styleId="Obsah4">
    <w:name w:val="toc 4"/>
    <w:basedOn w:val="Normln"/>
    <w:next w:val="Normln"/>
    <w:autoRedefine/>
    <w:uiPriority w:val="99"/>
    <w:semiHidden/>
    <w:unhideWhenUsed/>
    <w:rsid w:val="00EF65EF"/>
    <w:pPr>
      <w:spacing w:after="100"/>
      <w:ind w:left="540"/>
    </w:pPr>
  </w:style>
  <w:style w:type="paragraph" w:styleId="Obsah5">
    <w:name w:val="toc 5"/>
    <w:basedOn w:val="Normln"/>
    <w:next w:val="Normln"/>
    <w:autoRedefine/>
    <w:uiPriority w:val="99"/>
    <w:semiHidden/>
    <w:unhideWhenUsed/>
    <w:rsid w:val="00EF65EF"/>
    <w:pPr>
      <w:spacing w:after="100"/>
      <w:ind w:left="720"/>
    </w:pPr>
  </w:style>
  <w:style w:type="paragraph" w:styleId="Obsah6">
    <w:name w:val="toc 6"/>
    <w:basedOn w:val="Normln"/>
    <w:next w:val="Normln"/>
    <w:autoRedefine/>
    <w:uiPriority w:val="99"/>
    <w:semiHidden/>
    <w:unhideWhenUsed/>
    <w:rsid w:val="00EF65EF"/>
    <w:pPr>
      <w:spacing w:after="100"/>
      <w:ind w:left="900"/>
    </w:pPr>
  </w:style>
  <w:style w:type="paragraph" w:styleId="Obsah7">
    <w:name w:val="toc 7"/>
    <w:basedOn w:val="Normln"/>
    <w:next w:val="Normln"/>
    <w:autoRedefine/>
    <w:uiPriority w:val="99"/>
    <w:semiHidden/>
    <w:unhideWhenUsed/>
    <w:rsid w:val="00EF65EF"/>
    <w:pPr>
      <w:spacing w:after="100"/>
      <w:ind w:left="1080"/>
    </w:pPr>
  </w:style>
  <w:style w:type="paragraph" w:styleId="Obsah8">
    <w:name w:val="toc 8"/>
    <w:basedOn w:val="Normln"/>
    <w:next w:val="Normln"/>
    <w:autoRedefine/>
    <w:uiPriority w:val="99"/>
    <w:semiHidden/>
    <w:unhideWhenUsed/>
    <w:rsid w:val="00EF65EF"/>
    <w:pPr>
      <w:spacing w:after="100"/>
      <w:ind w:left="1260"/>
    </w:pPr>
  </w:style>
  <w:style w:type="paragraph" w:styleId="Obsah9">
    <w:name w:val="toc 9"/>
    <w:basedOn w:val="Normln"/>
    <w:next w:val="Normln"/>
    <w:autoRedefine/>
    <w:uiPriority w:val="99"/>
    <w:semiHidden/>
    <w:unhideWhenUsed/>
    <w:rsid w:val="00EF65EF"/>
    <w:pPr>
      <w:spacing w:after="100"/>
      <w:ind w:left="144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F65EF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qFormat/>
    <w:rsid w:val="00EF65EF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qFormat/>
    <w:rsid w:val="00EF65EF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99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99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EF65EF"/>
  </w:style>
  <w:style w:type="character" w:styleId="Nzevknihy">
    <w:name w:val="Book Title"/>
    <w:basedOn w:val="Standardnpsmoodstavce"/>
    <w:uiPriority w:val="33"/>
    <w:qFormat/>
    <w:rsid w:val="00EF65EF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npsmoodstavce"/>
    <w:uiPriority w:val="99"/>
    <w:semiHidden/>
    <w:unhideWhenUsed/>
    <w:rsid w:val="00EF65EF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EF6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EF65E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EF65E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EF65E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EF65E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EF65E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EF65E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EF65EF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EF65E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EF65E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EF65E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EF65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EF65E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EF65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"/>
    <w:qFormat/>
    <w:rsid w:val="00EF65E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10"/>
    <w:qFormat/>
    <w:rsid w:val="00EF65E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EF65E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EF65E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EF65EF"/>
    <w:pPr>
      <w:spacing w:after="120"/>
      <w:ind w:left="1800"/>
      <w:contextualSpacing/>
    </w:pPr>
  </w:style>
  <w:style w:type="paragraph" w:styleId="Odstavecseseznamem">
    <w:name w:val="List Paragraph"/>
    <w:basedOn w:val="Normln"/>
    <w:uiPriority w:val="34"/>
    <w:qFormat/>
    <w:rsid w:val="00EF65EF"/>
    <w:pPr>
      <w:ind w:left="720"/>
      <w:contextualSpacing/>
    </w:pPr>
  </w:style>
  <w:style w:type="paragraph" w:styleId="slovanseznam">
    <w:name w:val="List Number"/>
    <w:basedOn w:val="Normln"/>
    <w:uiPriority w:val="9"/>
    <w:qFormat/>
    <w:rsid w:val="00EF65EF"/>
    <w:pPr>
      <w:numPr>
        <w:numId w:val="2"/>
      </w:numPr>
      <w:contextualSpacing/>
    </w:pPr>
  </w:style>
  <w:style w:type="paragraph" w:styleId="slovanseznam2">
    <w:name w:val="List Number 2"/>
    <w:basedOn w:val="Normln"/>
    <w:uiPriority w:val="10"/>
    <w:qFormat/>
    <w:rsid w:val="00EF65EF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EF65EF"/>
    <w:pPr>
      <w:numPr>
        <w:numId w:val="7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EF65EF"/>
    <w:pPr>
      <w:numPr>
        <w:numId w:val="8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EF65EF"/>
    <w:pPr>
      <w:numPr>
        <w:numId w:val="9"/>
      </w:numPr>
      <w:contextualSpacing/>
    </w:pPr>
  </w:style>
  <w:style w:type="paragraph" w:styleId="Seznamsodrkami">
    <w:name w:val="List Bullet"/>
    <w:basedOn w:val="Normln"/>
    <w:uiPriority w:val="9"/>
    <w:qFormat/>
    <w:rsid w:val="00EF65E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10"/>
    <w:qFormat/>
    <w:rsid w:val="00EF65EF"/>
    <w:pPr>
      <w:numPr>
        <w:numId w:val="3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EF65EF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EF65EF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EF65EF"/>
    <w:pPr>
      <w:numPr>
        <w:numId w:val="12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5"/>
    <w:qFormat/>
    <w:rsid w:val="00EF65E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5"/>
    <w:rsid w:val="00EF65EF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EF65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EF65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EF65E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EF65EF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EF6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EF65EF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EF65EF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F65EF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F65EF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EF65EF"/>
    <w:pPr>
      <w:spacing w:after="0"/>
      <w:ind w:left="180" w:hanging="180"/>
    </w:pPr>
  </w:style>
  <w:style w:type="paragraph" w:styleId="Hlavikaobsahu">
    <w:name w:val="toa heading"/>
    <w:basedOn w:val="Normln"/>
    <w:next w:val="Normln"/>
    <w:uiPriority w:val="99"/>
    <w:semiHidden/>
    <w:unhideWhenUsed/>
    <w:rsid w:val="00EF65E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EF65E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F65EF"/>
    <w:rPr>
      <w:rFonts w:ascii="Calibri" w:hAnsi="Calibri" w:cs="Calibri"/>
      <w:i/>
      <w:iCs/>
      <w:color w:val="404040" w:themeColor="text1" w:themeTint="BF"/>
      <w:sz w:val="18"/>
    </w:rPr>
  </w:style>
  <w:style w:type="character" w:styleId="Zdraznn">
    <w:name w:val="Emphasis"/>
    <w:basedOn w:val="Standardnpsmoodstavce"/>
    <w:uiPriority w:val="2"/>
    <w:qFormat/>
    <w:rsid w:val="00EF65EF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EF65E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EF65E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EF65E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EF65E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F65EF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65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65EF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EF65EF"/>
    <w:rPr>
      <w:rFonts w:ascii="Calibri" w:hAnsi="Calibri" w:cs="Calibri"/>
      <w:sz w:val="16"/>
      <w:szCs w:val="16"/>
    </w:rPr>
  </w:style>
  <w:style w:type="paragraph" w:styleId="Adresanaoblku">
    <w:name w:val="envelope address"/>
    <w:basedOn w:val="Normln"/>
    <w:uiPriority w:val="99"/>
    <w:semiHidden/>
    <w:unhideWhenUsed/>
    <w:rsid w:val="00EF65E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3"/>
    <w:qFormat/>
    <w:rsid w:val="00EF65E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EF65EF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EF65E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5Char">
    <w:name w:val="Nadpis 5 Char"/>
    <w:basedOn w:val="Standardnpsmoodstavce"/>
    <w:link w:val="Nadpis5"/>
    <w:uiPriority w:val="1"/>
    <w:semiHidden/>
    <w:rsid w:val="00EF65EF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dpis6Char">
    <w:name w:val="Nadpis 6 Char"/>
    <w:basedOn w:val="Standardnpsmoodstavce"/>
    <w:link w:val="Nadpis6"/>
    <w:uiPriority w:val="1"/>
    <w:semiHidden/>
    <w:rsid w:val="00EF65EF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dpis7Char">
    <w:name w:val="Nadpis 7 Char"/>
    <w:basedOn w:val="Standardnpsmoodstavce"/>
    <w:link w:val="Nadpis7"/>
    <w:uiPriority w:val="1"/>
    <w:semiHidden/>
    <w:rsid w:val="00EF65EF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dpis8Char">
    <w:name w:val="Nadpis 8 Char"/>
    <w:basedOn w:val="Standardnpsmoodstavce"/>
    <w:link w:val="Nadpis8"/>
    <w:uiPriority w:val="1"/>
    <w:semiHidden/>
    <w:rsid w:val="00EF65E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1"/>
    <w:semiHidden/>
    <w:rsid w:val="00EF65E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EF65EF"/>
    <w:pPr>
      <w:numPr>
        <w:numId w:val="13"/>
      </w:numPr>
    </w:pPr>
  </w:style>
  <w:style w:type="table" w:styleId="Prosttabulka1">
    <w:name w:val="Plain Table 1"/>
    <w:basedOn w:val="Normlntabulka"/>
    <w:uiPriority w:val="41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mezer">
    <w:name w:val="No Spacing"/>
    <w:uiPriority w:val="99"/>
    <w:semiHidden/>
    <w:unhideWhenUsed/>
    <w:rsid w:val="00EF65EF"/>
    <w:pPr>
      <w:spacing w:after="0" w:line="240" w:lineRule="auto"/>
    </w:pPr>
    <w:rPr>
      <w:rFonts w:ascii="Calibri" w:hAnsi="Calibri" w:cs="Calibri"/>
      <w:sz w:val="18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EF65EF"/>
  </w:style>
  <w:style w:type="character" w:customStyle="1" w:styleId="DatumChar">
    <w:name w:val="Datum Char"/>
    <w:basedOn w:val="Standardnpsmoodstavce"/>
    <w:link w:val="Datum"/>
    <w:uiPriority w:val="99"/>
    <w:semiHidden/>
    <w:rsid w:val="00EF65EF"/>
    <w:rPr>
      <w:rFonts w:ascii="Calibri" w:hAnsi="Calibri" w:cs="Calibri"/>
      <w:sz w:val="18"/>
    </w:rPr>
  </w:style>
  <w:style w:type="character" w:styleId="Odkazintenzivn">
    <w:name w:val="Intense Reference"/>
    <w:basedOn w:val="Standardnpsmoodstavce"/>
    <w:uiPriority w:val="32"/>
    <w:qFormat/>
    <w:rsid w:val="00EF65E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F65E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F65EF"/>
    <w:rPr>
      <w:rFonts w:ascii="Calibri" w:hAnsi="Calibri" w:cs="Calibri"/>
      <w:i/>
      <w:iCs/>
      <w:color w:val="2C567A" w:themeColor="accent1"/>
      <w:sz w:val="18"/>
    </w:rPr>
  </w:style>
  <w:style w:type="character" w:styleId="Zdraznnintenzivn">
    <w:name w:val="Intense Emphasis"/>
    <w:basedOn w:val="Standardnpsmoodstavce"/>
    <w:uiPriority w:val="21"/>
    <w:qFormat/>
    <w:rsid w:val="00EF65EF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EF65EF"/>
    <w:rPr>
      <w:rFonts w:ascii="Times New Roman" w:hAnsi="Times New Roman" w:cs="Times New Roman"/>
      <w:sz w:val="24"/>
      <w:szCs w:val="24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EF65EF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EF65EF"/>
    <w:rPr>
      <w:rFonts w:ascii="Calibri" w:hAnsi="Calibri" w:cs="Calibri"/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4"/>
    <w:qFormat/>
    <w:rsid w:val="00EF65EF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EF65EF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65E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65EF"/>
    <w:rPr>
      <w:rFonts w:ascii="Calibri" w:hAnsi="Calibri" w:cs="Calibri"/>
      <w:sz w:val="18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EF65E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EF65EF"/>
    <w:rPr>
      <w:rFonts w:ascii="Calibri" w:hAnsi="Calibri" w:cs="Calibri"/>
      <w:sz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F65E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EF65EF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F65E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F65EF"/>
    <w:rPr>
      <w:rFonts w:ascii="Calibri" w:hAnsi="Calibri" w:cs="Calibri"/>
      <w:sz w:val="18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EF65E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F65EF"/>
    <w:rPr>
      <w:rFonts w:ascii="Calibri" w:hAnsi="Calibri" w:cs="Calibri"/>
      <w:sz w:val="18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EF65EF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EF65EF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EF65EF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EF65EF"/>
    <w:rPr>
      <w:rFonts w:ascii="Calibri" w:hAnsi="Calibri" w:cs="Calibri"/>
      <w:sz w:val="18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EF65EF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EF65EF"/>
    <w:rPr>
      <w:rFonts w:ascii="Calibri" w:hAnsi="Calibri" w:cs="Calibri"/>
      <w:sz w:val="18"/>
    </w:rPr>
  </w:style>
  <w:style w:type="paragraph" w:styleId="Normlnodsazen">
    <w:name w:val="Normal Indent"/>
    <w:basedOn w:val="Normln"/>
    <w:uiPriority w:val="99"/>
    <w:semiHidden/>
    <w:unhideWhenUsed/>
    <w:qFormat/>
    <w:rsid w:val="00EF65E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EF65E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EF65EF"/>
    <w:rPr>
      <w:rFonts w:ascii="Calibri" w:hAnsi="Calibri" w:cs="Calibri"/>
      <w:sz w:val="18"/>
    </w:rPr>
  </w:style>
  <w:style w:type="table" w:styleId="Moderntabulka">
    <w:name w:val="Table Contemporary"/>
    <w:basedOn w:val="Normlntabulka"/>
    <w:uiPriority w:val="99"/>
    <w:semiHidden/>
    <w:unhideWhenUsed/>
    <w:rsid w:val="00EF65E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99"/>
    <w:semiHidden/>
    <w:unhideWhenUsed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99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EF65E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EF65EF"/>
    <w:rPr>
      <w:rFonts w:ascii="Calibri" w:hAnsi="Calibri" w:cs="Calibri"/>
      <w:sz w:val="18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EF65EF"/>
  </w:style>
  <w:style w:type="character" w:customStyle="1" w:styleId="OslovenChar">
    <w:name w:val="Oslovení Char"/>
    <w:basedOn w:val="Standardnpsmoodstavce"/>
    <w:link w:val="Osloven"/>
    <w:uiPriority w:val="99"/>
    <w:semiHidden/>
    <w:rsid w:val="00EF65EF"/>
    <w:rPr>
      <w:rFonts w:ascii="Calibri" w:hAnsi="Calibri" w:cs="Calibri"/>
      <w:sz w:val="18"/>
    </w:rPr>
  </w:style>
  <w:style w:type="table" w:styleId="Sloupcetabulky1">
    <w:name w:val="Table Columns 1"/>
    <w:basedOn w:val="Normlntabulka"/>
    <w:uiPriority w:val="99"/>
    <w:semiHidden/>
    <w:unhideWhenUsed/>
    <w:rsid w:val="00EF65E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EF65E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EF65E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EF65E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EF65E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EF65E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EF65EF"/>
    <w:rPr>
      <w:rFonts w:ascii="Calibri" w:hAnsi="Calibri" w:cs="Calibri"/>
      <w:sz w:val="18"/>
    </w:rPr>
  </w:style>
  <w:style w:type="table" w:styleId="Jednoduchtabulka1">
    <w:name w:val="Table Simple 1"/>
    <w:basedOn w:val="Normlntabulka"/>
    <w:uiPriority w:val="99"/>
    <w:semiHidden/>
    <w:unhideWhenUsed/>
    <w:rsid w:val="00EF65E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EF65E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EF65E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EF65E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80" w:hanging="18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360" w:hanging="18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540" w:hanging="18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720" w:hanging="18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900" w:hanging="18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080" w:hanging="18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260" w:hanging="18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440" w:hanging="18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620" w:hanging="18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EF65EF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EF65E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EF65EF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EF65E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EF65EF"/>
    <w:rPr>
      <w:rFonts w:ascii="Calibri" w:hAnsi="Calibri" w:cs="Calibri"/>
      <w:sz w:val="18"/>
    </w:rPr>
  </w:style>
  <w:style w:type="table" w:styleId="Mkatabulky1">
    <w:name w:val="Table Grid 1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EF65E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EF65E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EF65E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EF65E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EF65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EF65E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EF65E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EF65E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EF65EF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F65E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F65EF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EF65EF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EF65E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EF65E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EF65E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EF6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"/>
    <w:qFormat/>
    <w:rsid w:val="00EF65EF"/>
    <w:rPr>
      <w:rFonts w:ascii="Calibri" w:hAnsi="Calibri" w:cs="Calibri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EF65EF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EF65EF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EF65EF"/>
    <w:rPr>
      <w:rFonts w:ascii="Calibri" w:hAnsi="Calibri" w:cs="Calibri"/>
    </w:rPr>
  </w:style>
  <w:style w:type="paragraph" w:styleId="Titulek">
    <w:name w:val="caption"/>
    <w:basedOn w:val="Normln"/>
    <w:next w:val="Normln"/>
    <w:uiPriority w:val="99"/>
    <w:semiHidden/>
    <w:unhideWhenUsed/>
    <w:rsid w:val="00EF65EF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andastedra/Library/Containers/com.microsoft.Word/Data/Library/Application%20Support/Microsoft/Office/16.0/DTS/Search/%7b3B1DAA8D-3328-934D-9A5A-18CFF3276994%7dtf4542024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919F426751694AA6112AD9BD7651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585DA6-DF84-1B4B-83D2-E8F2C4EA01BA}"/>
      </w:docPartPr>
      <w:docPartBody>
        <w:p w:rsidR="00CB7913" w:rsidRDefault="00153E32">
          <w:pPr>
            <w:pStyle w:val="49919F426751694AA6112AD9BD76518B"/>
          </w:pPr>
          <w:r w:rsidRPr="00E40B25">
            <w:rPr>
              <w:rFonts w:ascii="Calibri" w:hAnsi="Calibri"/>
              <w:lang w:bidi="cs-CZ"/>
            </w:rPr>
            <w:t>Pondělí</w:t>
          </w:r>
        </w:p>
      </w:docPartBody>
    </w:docPart>
    <w:docPart>
      <w:docPartPr>
        <w:name w:val="E69AE8184DC3A44B9DD575D9DA7A8F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E51E42-AADF-2B4C-BE15-BB8023ADE2CE}"/>
      </w:docPartPr>
      <w:docPartBody>
        <w:p w:rsidR="00CB7913" w:rsidRDefault="00153E32">
          <w:pPr>
            <w:pStyle w:val="E69AE8184DC3A44B9DD575D9DA7A8F13"/>
          </w:pPr>
          <w:r w:rsidRPr="00E40B25">
            <w:rPr>
              <w:rStyle w:val="Zstupntext"/>
              <w:lang w:bidi="cs-CZ"/>
            </w:rPr>
            <w:t>Úterý</w:t>
          </w:r>
        </w:p>
      </w:docPartBody>
    </w:docPart>
    <w:docPart>
      <w:docPartPr>
        <w:name w:val="43998D418E0A7B40AC6999FC15881B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FA2A59-E8DB-454A-BB55-E1D0FFFEFDEB}"/>
      </w:docPartPr>
      <w:docPartBody>
        <w:p w:rsidR="00CB7913" w:rsidRDefault="00153E32">
          <w:pPr>
            <w:pStyle w:val="43998D418E0A7B40AC6999FC15881B4B"/>
          </w:pPr>
          <w:r w:rsidRPr="00E40B25">
            <w:rPr>
              <w:rStyle w:val="Zstupntext"/>
              <w:lang w:bidi="cs-CZ"/>
            </w:rPr>
            <w:t>Středa</w:t>
          </w:r>
        </w:p>
      </w:docPartBody>
    </w:docPart>
    <w:docPart>
      <w:docPartPr>
        <w:name w:val="ADD92987C51B9240AC7D08E6F55A13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EEB872-A227-E447-87F3-54A5B6B1CF90}"/>
      </w:docPartPr>
      <w:docPartBody>
        <w:p w:rsidR="00CB7913" w:rsidRDefault="00153E32">
          <w:pPr>
            <w:pStyle w:val="ADD92987C51B9240AC7D08E6F55A1387"/>
          </w:pPr>
          <w:r w:rsidRPr="00E40B25">
            <w:rPr>
              <w:rStyle w:val="Zstupntext"/>
              <w:lang w:bidi="cs-CZ"/>
            </w:rPr>
            <w:t>Čtvrtek</w:t>
          </w:r>
        </w:p>
      </w:docPartBody>
    </w:docPart>
    <w:docPart>
      <w:docPartPr>
        <w:name w:val="40DAE5C262148944AF4B152D1C7CD7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C4AF6E-A1C1-6846-AC71-59BFC95DED9A}"/>
      </w:docPartPr>
      <w:docPartBody>
        <w:p w:rsidR="00CB7913" w:rsidRDefault="00153E32">
          <w:pPr>
            <w:pStyle w:val="40DAE5C262148944AF4B152D1C7CD78D"/>
          </w:pPr>
          <w:r w:rsidRPr="00E40B25">
            <w:rPr>
              <w:rStyle w:val="Zstupntext"/>
              <w:lang w:bidi="cs-CZ"/>
            </w:rPr>
            <w:t>Pátek</w:t>
          </w:r>
        </w:p>
      </w:docPartBody>
    </w:docPart>
    <w:docPart>
      <w:docPartPr>
        <w:name w:val="0751CA760586D24C87A6934632209F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B19DAA-30CC-2547-ABFF-1F0625AB4343}"/>
      </w:docPartPr>
      <w:docPartBody>
        <w:p w:rsidR="00CB7913" w:rsidRDefault="00153E32">
          <w:pPr>
            <w:pStyle w:val="0751CA760586D24C87A6934632209F5B"/>
          </w:pPr>
          <w:r w:rsidRPr="00E40B25">
            <w:rPr>
              <w:rStyle w:val="Zstupntext"/>
              <w:lang w:bidi="cs-CZ"/>
            </w:rPr>
            <w:t>Sobota/Neděle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604020202020204"/>
    <w:charset w:val="86"/>
    <w:family w:val="swiss"/>
    <w:pitch w:val="variable"/>
    <w:sig w:usb0="80000287" w:usb1="2ACF3C50" w:usb2="00000016" w:usb3="00000000" w:csb0="0004001F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4D4"/>
    <w:rsid w:val="00153E32"/>
    <w:rsid w:val="00283CB8"/>
    <w:rsid w:val="0088459C"/>
    <w:rsid w:val="00A33223"/>
    <w:rsid w:val="00CB7913"/>
    <w:rsid w:val="00E2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49919F426751694AA6112AD9BD76518B">
    <w:name w:val="49919F426751694AA6112AD9BD76518B"/>
  </w:style>
  <w:style w:type="character" w:styleId="Zstupntext">
    <w:name w:val="Placeholder Text"/>
    <w:basedOn w:val="Standardnpsmoodstavce"/>
    <w:uiPriority w:val="99"/>
    <w:semiHidden/>
    <w:rsid w:val="00E234D4"/>
    <w:rPr>
      <w:rFonts w:ascii="Calibri" w:hAnsi="Calibri" w:cs="Calibri"/>
      <w:color w:val="808080"/>
    </w:rPr>
  </w:style>
  <w:style w:type="paragraph" w:customStyle="1" w:styleId="E69AE8184DC3A44B9DD575D9DA7A8F13">
    <w:name w:val="E69AE8184DC3A44B9DD575D9DA7A8F13"/>
  </w:style>
  <w:style w:type="paragraph" w:customStyle="1" w:styleId="158C8375A3546F41B8C0063B86F27DFC">
    <w:name w:val="158C8375A3546F41B8C0063B86F27DFC"/>
  </w:style>
  <w:style w:type="paragraph" w:customStyle="1" w:styleId="541BC5AC1844014C9F985149ACB52AED">
    <w:name w:val="541BC5AC1844014C9F985149ACB52AED"/>
  </w:style>
  <w:style w:type="paragraph" w:customStyle="1" w:styleId="43998D418E0A7B40AC6999FC15881B4B">
    <w:name w:val="43998D418E0A7B40AC6999FC15881B4B"/>
  </w:style>
  <w:style w:type="paragraph" w:customStyle="1" w:styleId="ADD92987C51B9240AC7D08E6F55A1387">
    <w:name w:val="ADD92987C51B9240AC7D08E6F55A1387"/>
  </w:style>
  <w:style w:type="paragraph" w:customStyle="1" w:styleId="40DAE5C262148944AF4B152D1C7CD78D">
    <w:name w:val="40DAE5C262148944AF4B152D1C7CD78D"/>
  </w:style>
  <w:style w:type="paragraph" w:customStyle="1" w:styleId="0751CA760586D24C87A6934632209F5B">
    <w:name w:val="0751CA760586D24C87A6934632209F5B"/>
  </w:style>
  <w:style w:type="paragraph" w:customStyle="1" w:styleId="7A3CA6B134E48D4999A2FF3607A68132">
    <w:name w:val="7A3CA6B134E48D4999A2FF3607A68132"/>
    <w:rsid w:val="00E234D4"/>
  </w:style>
  <w:style w:type="paragraph" w:customStyle="1" w:styleId="6BCD66BEAD79674BB1418E01AD345126">
    <w:name w:val="6BCD66BEAD79674BB1418E01AD345126"/>
    <w:rsid w:val="00E234D4"/>
  </w:style>
  <w:style w:type="paragraph" w:customStyle="1" w:styleId="4E248B489433BF48A3DDB82841C926E6">
    <w:name w:val="4E248B489433BF48A3DDB82841C926E6"/>
    <w:rsid w:val="00E234D4"/>
  </w:style>
  <w:style w:type="paragraph" w:customStyle="1" w:styleId="10754D050C61BC4B97237F988496A9E7">
    <w:name w:val="10754D050C61BC4B97237F988496A9E7"/>
    <w:rsid w:val="00E234D4"/>
  </w:style>
  <w:style w:type="paragraph" w:customStyle="1" w:styleId="EC6F815BEC339D45AD59904CE5C62798">
    <w:name w:val="EC6F815BEC339D45AD59904CE5C62798"/>
    <w:rsid w:val="00E234D4"/>
  </w:style>
  <w:style w:type="paragraph" w:customStyle="1" w:styleId="5BEA332608C1AA43AC290B544BFD82B1">
    <w:name w:val="5BEA332608C1AA43AC290B544BFD82B1"/>
    <w:rsid w:val="00E234D4"/>
  </w:style>
  <w:style w:type="paragraph" w:customStyle="1" w:styleId="A4633708BC8E2241837EB2BF4A9FF30A">
    <w:name w:val="A4633708BC8E2241837EB2BF4A9FF30A"/>
    <w:rsid w:val="00E234D4"/>
  </w:style>
  <w:style w:type="paragraph" w:customStyle="1" w:styleId="8C1C3713BD281C4F8CB9E1F4EE962432">
    <w:name w:val="8C1C3713BD281C4F8CB9E1F4EE962432"/>
    <w:rsid w:val="00E234D4"/>
  </w:style>
  <w:style w:type="paragraph" w:customStyle="1" w:styleId="33BC3E72253C8B4F8ABF133506DFE493">
    <w:name w:val="33BC3E72253C8B4F8ABF133506DFE493"/>
    <w:rsid w:val="00E234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{3B1DAA8D-3328-934D-9A5A-18CFF3276994}tf45420242.dotx</Template>
  <TotalTime>0</TotalTime>
  <Pages>2</Pages>
  <Words>189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2020-05-30T21:17:00Z</dcterms:created>
  <dcterms:modified xsi:type="dcterms:W3CDTF">2020-11-12T20:29:00Z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